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C9" w:rsidRPr="00A92D48" w:rsidRDefault="00C757C9" w:rsidP="009A57D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A92D48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«Солнышко» города Чаплыгина  Липецкой области</w:t>
      </w: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Default="00C757C9" w:rsidP="009A57D1">
      <w:pPr>
        <w:jc w:val="center"/>
        <w:rPr>
          <w:rFonts w:ascii="Times New Roman" w:hAnsi="Times New Roman"/>
          <w:b/>
          <w:sz w:val="36"/>
          <w:szCs w:val="36"/>
        </w:rPr>
      </w:pPr>
      <w:r w:rsidRPr="000665F8">
        <w:rPr>
          <w:rFonts w:ascii="Times New Roman" w:hAnsi="Times New Roman"/>
          <w:b/>
          <w:sz w:val="36"/>
          <w:szCs w:val="36"/>
        </w:rPr>
        <w:t xml:space="preserve">Проект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0665F8">
        <w:rPr>
          <w:rFonts w:ascii="Times New Roman" w:hAnsi="Times New Roman"/>
          <w:b/>
          <w:sz w:val="36"/>
          <w:szCs w:val="36"/>
        </w:rPr>
        <w:t xml:space="preserve">в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0665F8">
        <w:rPr>
          <w:rFonts w:ascii="Times New Roman" w:hAnsi="Times New Roman"/>
          <w:b/>
          <w:sz w:val="36"/>
          <w:szCs w:val="36"/>
        </w:rPr>
        <w:t>группе</w:t>
      </w:r>
      <w:r>
        <w:rPr>
          <w:rFonts w:ascii="Times New Roman" w:hAnsi="Times New Roman"/>
          <w:b/>
          <w:sz w:val="36"/>
          <w:szCs w:val="36"/>
        </w:rPr>
        <w:t xml:space="preserve"> старшего дошкольного возраста</w:t>
      </w:r>
    </w:p>
    <w:p w:rsidR="00C757C9" w:rsidRDefault="00C757C9" w:rsidP="009A57D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«Почемучки»</w:t>
      </w:r>
    </w:p>
    <w:p w:rsidR="00C757C9" w:rsidRPr="000665F8" w:rsidRDefault="00C757C9" w:rsidP="009A57D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57C9" w:rsidRPr="009A57D1" w:rsidRDefault="00C757C9" w:rsidP="009A57D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9A57D1">
        <w:rPr>
          <w:rFonts w:ascii="Times New Roman" w:hAnsi="Times New Roman"/>
          <w:b/>
          <w:i/>
          <w:sz w:val="52"/>
          <w:szCs w:val="52"/>
        </w:rPr>
        <w:t>«Птичья столовая»</w:t>
      </w: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Default="00C757C9" w:rsidP="009A57D1">
      <w:pPr>
        <w:jc w:val="center"/>
        <w:rPr>
          <w:rFonts w:ascii="Times New Roman" w:hAnsi="Times New Roman"/>
          <w:b/>
          <w:sz w:val="28"/>
          <w:szCs w:val="28"/>
        </w:rPr>
      </w:pPr>
      <w:r w:rsidRPr="0087655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in">
            <v:imagedata r:id="rId5" o:title=""/>
          </v:shape>
        </w:pict>
      </w: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Pr="009A57D1" w:rsidRDefault="00C757C9" w:rsidP="009A57D1">
      <w:pPr>
        <w:jc w:val="right"/>
        <w:rPr>
          <w:rFonts w:ascii="Times New Roman" w:hAnsi="Times New Roman"/>
          <w:sz w:val="28"/>
          <w:szCs w:val="28"/>
        </w:rPr>
      </w:pPr>
      <w:r w:rsidRPr="009A57D1">
        <w:rPr>
          <w:rFonts w:ascii="Times New Roman" w:hAnsi="Times New Roman"/>
          <w:sz w:val="28"/>
          <w:szCs w:val="28"/>
        </w:rPr>
        <w:t>Разработала и реализовала:</w:t>
      </w:r>
    </w:p>
    <w:p w:rsidR="00C757C9" w:rsidRPr="009A57D1" w:rsidRDefault="00C757C9" w:rsidP="009A57D1">
      <w:pPr>
        <w:jc w:val="right"/>
        <w:rPr>
          <w:rFonts w:ascii="Times New Roman" w:hAnsi="Times New Roman"/>
          <w:sz w:val="28"/>
          <w:szCs w:val="28"/>
        </w:rPr>
      </w:pPr>
      <w:r w:rsidRPr="009A57D1">
        <w:rPr>
          <w:rFonts w:ascii="Times New Roman" w:hAnsi="Times New Roman"/>
          <w:sz w:val="28"/>
          <w:szCs w:val="28"/>
        </w:rPr>
        <w:t xml:space="preserve"> воспитатель 1кв.категории </w:t>
      </w:r>
    </w:p>
    <w:p w:rsidR="00C757C9" w:rsidRPr="009A57D1" w:rsidRDefault="00C757C9" w:rsidP="009A57D1">
      <w:pPr>
        <w:jc w:val="right"/>
        <w:rPr>
          <w:rFonts w:ascii="Times New Roman" w:hAnsi="Times New Roman"/>
          <w:sz w:val="28"/>
          <w:szCs w:val="28"/>
        </w:rPr>
      </w:pPr>
      <w:r w:rsidRPr="009A57D1">
        <w:rPr>
          <w:rFonts w:ascii="Times New Roman" w:hAnsi="Times New Roman"/>
          <w:sz w:val="28"/>
          <w:szCs w:val="28"/>
        </w:rPr>
        <w:t>Седых Е.Б.</w:t>
      </w: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</w:p>
    <w:p w:rsidR="00C757C9" w:rsidRDefault="00C757C9" w:rsidP="009A57D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для детей старшего дошкольного возраста «Птичья столовая»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Срок реализации</w:t>
      </w:r>
      <w:r w:rsidRPr="00266B34">
        <w:rPr>
          <w:rFonts w:ascii="Times New Roman" w:hAnsi="Times New Roman"/>
          <w:sz w:val="28"/>
          <w:szCs w:val="28"/>
        </w:rPr>
        <w:t>: краткосрочный (одна неделя)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/>
          <w:sz w:val="28"/>
          <w:szCs w:val="28"/>
        </w:rPr>
        <w:t>: воспитанники группы «</w:t>
      </w:r>
      <w:r w:rsidRPr="00266B34">
        <w:rPr>
          <w:rFonts w:ascii="Times New Roman" w:hAnsi="Times New Roman"/>
          <w:sz w:val="28"/>
          <w:szCs w:val="28"/>
        </w:rPr>
        <w:t xml:space="preserve">Почемучки», воспитатели, родители. 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ид </w:t>
      </w:r>
      <w:r w:rsidRPr="00266B34">
        <w:rPr>
          <w:rFonts w:ascii="Times New Roman" w:hAnsi="Times New Roman"/>
          <w:b/>
          <w:sz w:val="28"/>
          <w:szCs w:val="28"/>
        </w:rPr>
        <w:t>проекта</w:t>
      </w:r>
      <w:r>
        <w:rPr>
          <w:rFonts w:ascii="Times New Roman" w:hAnsi="Times New Roman"/>
          <w:sz w:val="28"/>
          <w:szCs w:val="28"/>
        </w:rPr>
        <w:t>: Информационно –</w:t>
      </w:r>
      <w:r w:rsidRPr="00266B34">
        <w:rPr>
          <w:rFonts w:ascii="Times New Roman" w:hAnsi="Times New Roman"/>
          <w:sz w:val="28"/>
          <w:szCs w:val="28"/>
        </w:rPr>
        <w:t xml:space="preserve"> творческий, групповой.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Актуальность</w:t>
      </w:r>
      <w:r w:rsidRPr="00266B34">
        <w:rPr>
          <w:rFonts w:ascii="Times New Roman" w:hAnsi="Times New Roman"/>
          <w:sz w:val="28"/>
          <w:szCs w:val="28"/>
        </w:rPr>
        <w:t>: Зимнее время года настоящее испытание  для птиц. Естественный корм становится практически недоступным, поэтому многие птицы не могут пережить зиму и погибают. Птицам необходима наша забота. И наша задача воспитать интерес к птицам:   познакомить детей с птицами, зимующими в нашей местности, с их видами и особенностями; научить заботиться о птицах, помогать им в холодное зимнее время. Дать детям элементарные знания о том, чем кормить птиц зимой, помочь смастерить кормушки.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Цель:</w:t>
      </w:r>
      <w:r w:rsidRPr="00266B34">
        <w:rPr>
          <w:rFonts w:ascii="Times New Roman" w:hAnsi="Times New Roman"/>
          <w:sz w:val="28"/>
          <w:szCs w:val="28"/>
        </w:rPr>
        <w:t xml:space="preserve"> Формирование у детей элементарных экологических знаний о зимующих птицах и роли человека в жизни птиц.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Задачи:</w:t>
      </w:r>
      <w:r w:rsidRPr="00266B34">
        <w:rPr>
          <w:rFonts w:ascii="Times New Roman" w:hAnsi="Times New Roman"/>
          <w:sz w:val="28"/>
          <w:szCs w:val="28"/>
        </w:rPr>
        <w:t xml:space="preserve"> Сформировать представления о зимующих птицах, их повадках, приспособленности к среде обитания; Расширить знания детей о роли птиц в природе и жизни человека;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Развивать умения умение общаться со взрослыми, отвечать на вопросы, вести диалог в ходе наблюдений, познавательно-исследовательской и продуктивной деятельности.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Воспитывать в детях доброту, приучить их заботиться о птицах, наблюдать за ними. Испытывать радость от сознания, что, делясь крохами, подкармливая птиц, можно спасти их от гибели.</w:t>
      </w:r>
    </w:p>
    <w:p w:rsidR="00C757C9" w:rsidRPr="00266B34" w:rsidRDefault="00C757C9" w:rsidP="009A57D1">
      <w:p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Ожидаемые результаты проекта: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Дети научатся различать зимующих птиц по внешнему виду,  образу  жизни, узнают о приспособленности птиц к жизни в зимнее время. Научатся составлять рассказ – описание о птицах.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Научатся работать в коллективе сверстников, уметь  выслушать друг друга, приходить на выручку.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Заинтересованность  детей совместно с родителями в заботе о птицах, желание помогать им в зимний период (изготовление кормушек, подкормка птиц зимой); проводить с детьми наблюдения в природе и пресекать попытки жестокого обращения с объектами природы. Активное участие родителей в реализации проекта.</w:t>
      </w:r>
    </w:p>
    <w:p w:rsidR="00C757C9" w:rsidRPr="00266B34" w:rsidRDefault="00C757C9" w:rsidP="009A57D1">
      <w:p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Этапы реализации проекта: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1. </w:t>
      </w:r>
      <w:r w:rsidRPr="00667071">
        <w:rPr>
          <w:rFonts w:ascii="Times New Roman" w:hAnsi="Times New Roman"/>
          <w:b/>
          <w:sz w:val="28"/>
          <w:szCs w:val="28"/>
        </w:rPr>
        <w:t>Подготовительный-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 - сбор материала для реализации проекта 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- подборка детской худ. литературы для чтения детям 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- подбор сюжетных картинок и иллюстраций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- привлечение родителей к изготовлению атрибутов к сюжетно – ролевым играм </w:t>
      </w: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2. </w:t>
      </w:r>
      <w:r w:rsidRPr="00667071">
        <w:rPr>
          <w:rFonts w:ascii="Times New Roman" w:hAnsi="Times New Roman"/>
          <w:b/>
          <w:sz w:val="28"/>
          <w:szCs w:val="28"/>
        </w:rPr>
        <w:t>Основной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- выставка литературы по теме проекта;  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- памятка для родителей;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- проведение бесед с детьми по </w:t>
      </w:r>
      <w:r>
        <w:rPr>
          <w:rFonts w:ascii="Times New Roman" w:hAnsi="Times New Roman"/>
          <w:sz w:val="28"/>
          <w:szCs w:val="28"/>
        </w:rPr>
        <w:t>теме</w:t>
      </w:r>
      <w:r w:rsidRPr="00266B34">
        <w:rPr>
          <w:rFonts w:ascii="Times New Roman" w:hAnsi="Times New Roman"/>
          <w:sz w:val="28"/>
          <w:szCs w:val="28"/>
        </w:rPr>
        <w:t>;</w:t>
      </w:r>
    </w:p>
    <w:p w:rsidR="00C757C9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- прове</w:t>
      </w:r>
      <w:r>
        <w:rPr>
          <w:rFonts w:ascii="Times New Roman" w:hAnsi="Times New Roman"/>
          <w:sz w:val="28"/>
          <w:szCs w:val="28"/>
        </w:rPr>
        <w:t>дение подвижных, дидактических игр</w:t>
      </w: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- чтение художественной литературы, загадывание загадок, заучивание стихов;</w:t>
      </w:r>
    </w:p>
    <w:p w:rsidR="00C757C9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- рассматривание картинок, рисование рисунков</w:t>
      </w:r>
    </w:p>
    <w:p w:rsidR="00C757C9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66B34">
        <w:rPr>
          <w:rFonts w:ascii="Times New Roman" w:hAnsi="Times New Roman"/>
          <w:sz w:val="28"/>
          <w:szCs w:val="28"/>
        </w:rPr>
        <w:t>проведение занятий, совместная работа с родителями по оформлению выставок по теме. Проведение конкурсов.</w:t>
      </w:r>
    </w:p>
    <w:p w:rsidR="00C757C9" w:rsidRPr="00266B34" w:rsidRDefault="00C757C9" w:rsidP="007509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Тематические беседы с детьми: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 Решение проблемной ситуации: «Что может произойти, если не подкармливать птиц зимой»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66B34">
        <w:rPr>
          <w:rFonts w:ascii="Times New Roman" w:hAnsi="Times New Roman"/>
          <w:sz w:val="28"/>
          <w:szCs w:val="28"/>
        </w:rPr>
        <w:t>«Покормите птиц зимой»,  «Что мы знаем о зимующих птицах»</w:t>
      </w:r>
      <w:r>
        <w:rPr>
          <w:rFonts w:ascii="Times New Roman" w:hAnsi="Times New Roman"/>
          <w:sz w:val="28"/>
          <w:szCs w:val="28"/>
        </w:rPr>
        <w:t>,</w:t>
      </w:r>
      <w:r w:rsidRPr="00266B34">
        <w:rPr>
          <w:rFonts w:ascii="Times New Roman" w:hAnsi="Times New Roman"/>
          <w:sz w:val="28"/>
          <w:szCs w:val="28"/>
        </w:rPr>
        <w:t xml:space="preserve"> «Чем питаются птицы зимой»,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6B34">
        <w:rPr>
          <w:rFonts w:ascii="Times New Roman" w:hAnsi="Times New Roman"/>
          <w:sz w:val="28"/>
          <w:szCs w:val="28"/>
        </w:rPr>
        <w:t>«Как живут наши пернатые друзья зимой»</w:t>
      </w:r>
    </w:p>
    <w:p w:rsidR="00C757C9" w:rsidRPr="00266B34" w:rsidRDefault="00C757C9" w:rsidP="00750969">
      <w:p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 xml:space="preserve">2. Чтение художественной литературы – 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А. Яшина «Покормите птиц зимой», В. Бианки «Синичкин календарь. Январь», 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Л. Воронкова «Птичьи кормушки»,  А. Стрижев «Птицы зимой»; Н. Павлова «Зимние гости»  В. Сухомлинский «Птичья кладовая»</w:t>
      </w:r>
    </w:p>
    <w:p w:rsidR="00C757C9" w:rsidRPr="00266B34" w:rsidRDefault="00C757C9" w:rsidP="0075096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266B34">
        <w:rPr>
          <w:rFonts w:ascii="Times New Roman" w:hAnsi="Times New Roman"/>
          <w:b/>
          <w:sz w:val="28"/>
          <w:szCs w:val="28"/>
        </w:rPr>
        <w:t>Дид</w:t>
      </w:r>
      <w:r>
        <w:rPr>
          <w:rFonts w:ascii="Times New Roman" w:hAnsi="Times New Roman"/>
          <w:b/>
          <w:sz w:val="28"/>
          <w:szCs w:val="28"/>
        </w:rPr>
        <w:t>.</w:t>
      </w:r>
      <w:r w:rsidRPr="00266B34">
        <w:rPr>
          <w:rFonts w:ascii="Times New Roman" w:hAnsi="Times New Roman"/>
          <w:b/>
          <w:sz w:val="28"/>
          <w:szCs w:val="28"/>
        </w:rPr>
        <w:t xml:space="preserve"> игры и игровые упражнения 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«Чья тень», «Кто, чем питается», «Что за птица»,  «Кто зимовал, кто прилетит?», «Узнай по клюву?», «Собери птичку»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Физкультминутки: «Шустрая синица», «Снегирек»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Пальчиковые игры: «Десять птичек – стайка», «Я решил ворон считать»,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6B34">
        <w:rPr>
          <w:rFonts w:ascii="Times New Roman" w:hAnsi="Times New Roman"/>
          <w:sz w:val="28"/>
          <w:szCs w:val="28"/>
        </w:rPr>
        <w:t>«Птичья кормушка»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Подвижные игры: «Голуби и воробей», «Птицы и кукушка», «Птицы в клетке», «Птицы в гнездышках»,</w:t>
      </w:r>
    </w:p>
    <w:p w:rsidR="00C757C9" w:rsidRPr="00266B34" w:rsidRDefault="00C757C9" w:rsidP="00750969">
      <w:p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4. интеграция образовательной деятельности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Рисование «Как розовые яблоки на ветках снегири»</w:t>
      </w:r>
      <w:r>
        <w:rPr>
          <w:rFonts w:ascii="Times New Roman" w:hAnsi="Times New Roman"/>
          <w:sz w:val="28"/>
          <w:szCs w:val="28"/>
        </w:rPr>
        <w:t>, раскраски</w:t>
      </w:r>
    </w:p>
    <w:p w:rsidR="00C757C9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Аппликация «Птички-синички»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«Птицы у кормушки»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Коллективная аппликация: «Птицы на кормушке» (коллаж)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Рассматривание картины «Зимующие птицы», «Птицы на кормушке».  Просмотр компьютерной презентации «Зимующие птицы»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Наблюдение за зимующими птицами во время прогулки.  </w:t>
      </w:r>
    </w:p>
    <w:p w:rsidR="00C757C9" w:rsidRPr="00266B34" w:rsidRDefault="00C757C9" w:rsidP="00750969">
      <w:p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>Работа с родителями: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Рекомендации родителям по прочтению художественной литературы о зимующих птицах.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Приобщить родителей к подбору художественной литературы (энциклопедии, сказки, рассказы, стихи, загадки) по данной тематике в книжный уголок группы.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Изготовление совместного с родителями  кормушка для птиц 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Консультация на тему: «Зимующие птицы нашего края» </w:t>
      </w:r>
    </w:p>
    <w:p w:rsidR="00C757C9" w:rsidRPr="00266B34" w:rsidRDefault="00C757C9" w:rsidP="00750969">
      <w:pPr>
        <w:jc w:val="both"/>
        <w:rPr>
          <w:rFonts w:ascii="Times New Roman" w:hAnsi="Times New Roman"/>
          <w:b/>
          <w:sz w:val="28"/>
          <w:szCs w:val="28"/>
        </w:rPr>
      </w:pPr>
      <w:r w:rsidRPr="00266B34">
        <w:rPr>
          <w:rFonts w:ascii="Times New Roman" w:hAnsi="Times New Roman"/>
          <w:b/>
          <w:sz w:val="28"/>
          <w:szCs w:val="28"/>
        </w:rPr>
        <w:t xml:space="preserve">Продукт проектной деятельности: 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лепбука </w:t>
      </w:r>
      <w:bookmarkStart w:id="0" w:name="_GoBack"/>
      <w:bookmarkEnd w:id="0"/>
      <w:r w:rsidRPr="00266B34">
        <w:rPr>
          <w:rFonts w:ascii="Times New Roman" w:hAnsi="Times New Roman"/>
          <w:sz w:val="28"/>
          <w:szCs w:val="28"/>
        </w:rPr>
        <w:t xml:space="preserve"> «Зимующие птицы». Раскраски с изображением зимующих птиц 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 «</w:t>
      </w:r>
      <w:r w:rsidRPr="00266B34">
        <w:rPr>
          <w:rFonts w:ascii="Times New Roman" w:hAnsi="Times New Roman"/>
          <w:sz w:val="28"/>
          <w:szCs w:val="28"/>
        </w:rPr>
        <w:t>Кормушка для птиц» совместно с родителями.</w:t>
      </w:r>
    </w:p>
    <w:p w:rsidR="00C757C9" w:rsidRPr="00266B34" w:rsidRDefault="00C757C9" w:rsidP="00750969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 xml:space="preserve">Наглядная информация для родителей: оформление стендов, составление памяток. </w:t>
      </w:r>
    </w:p>
    <w:p w:rsidR="00C757C9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757C9" w:rsidRPr="00266B34" w:rsidRDefault="00C757C9" w:rsidP="009A57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757C9" w:rsidRPr="00266B34" w:rsidRDefault="00C757C9" w:rsidP="009A57D1">
      <w:pPr>
        <w:jc w:val="both"/>
        <w:rPr>
          <w:rFonts w:ascii="Times New Roman" w:hAnsi="Times New Roman"/>
          <w:sz w:val="28"/>
          <w:szCs w:val="28"/>
        </w:rPr>
      </w:pPr>
      <w:r w:rsidRPr="00266B34">
        <w:rPr>
          <w:rFonts w:ascii="Times New Roman" w:hAnsi="Times New Roman"/>
          <w:sz w:val="28"/>
          <w:szCs w:val="28"/>
        </w:rPr>
        <w:t>3</w:t>
      </w:r>
      <w:r w:rsidRPr="00667071">
        <w:rPr>
          <w:rFonts w:ascii="Times New Roman" w:hAnsi="Times New Roman"/>
          <w:b/>
          <w:sz w:val="28"/>
          <w:szCs w:val="28"/>
        </w:rPr>
        <w:t>. Заключительный</w:t>
      </w:r>
      <w:r w:rsidRPr="00266B34">
        <w:rPr>
          <w:rFonts w:ascii="Times New Roman" w:hAnsi="Times New Roman"/>
          <w:sz w:val="28"/>
          <w:szCs w:val="28"/>
        </w:rPr>
        <w:t xml:space="preserve"> </w:t>
      </w:r>
    </w:p>
    <w:p w:rsidR="00C757C9" w:rsidRDefault="00C757C9" w:rsidP="006670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проекта:</w:t>
      </w:r>
    </w:p>
    <w:p w:rsidR="00C757C9" w:rsidRDefault="00C757C9" w:rsidP="006670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Лепбук </w:t>
      </w:r>
      <w:r w:rsidRPr="00266B34">
        <w:rPr>
          <w:rFonts w:ascii="Times New Roman" w:hAnsi="Times New Roman"/>
          <w:sz w:val="28"/>
          <w:szCs w:val="28"/>
        </w:rPr>
        <w:t xml:space="preserve"> «Зимующие птицы». </w:t>
      </w:r>
    </w:p>
    <w:p w:rsidR="00C757C9" w:rsidRDefault="00C757C9" w:rsidP="006670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 «</w:t>
      </w:r>
      <w:r w:rsidRPr="00266B34">
        <w:rPr>
          <w:rFonts w:ascii="Times New Roman" w:hAnsi="Times New Roman"/>
          <w:sz w:val="28"/>
          <w:szCs w:val="28"/>
        </w:rPr>
        <w:t>Кормушка для птиц» совместно с родителями</w:t>
      </w:r>
    </w:p>
    <w:p w:rsidR="00C757C9" w:rsidRPr="00266B34" w:rsidRDefault="00C757C9" w:rsidP="00667071">
      <w:pPr>
        <w:rPr>
          <w:rFonts w:ascii="Times New Roman" w:hAnsi="Times New Roman"/>
          <w:sz w:val="28"/>
          <w:szCs w:val="28"/>
        </w:rPr>
      </w:pPr>
      <w:r w:rsidRPr="00775703">
        <w:rPr>
          <w:rFonts w:ascii="Times New Roman" w:hAnsi="Times New Roman"/>
          <w:sz w:val="28"/>
          <w:szCs w:val="28"/>
        </w:rPr>
        <w:t>Фотоотчет проекта.</w:t>
      </w:r>
    </w:p>
    <w:p w:rsidR="00C757C9" w:rsidRDefault="00C757C9" w:rsidP="00667071">
      <w:pPr>
        <w:pStyle w:val="NormalWeb"/>
      </w:pPr>
      <w:r>
        <w:rPr>
          <w:b/>
          <w:bCs/>
        </w:rPr>
        <w:t xml:space="preserve">Результаты реализации проекта. </w:t>
      </w:r>
    </w:p>
    <w:p w:rsidR="00C757C9" w:rsidRPr="00667071" w:rsidRDefault="00C757C9" w:rsidP="00667071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 w:rsidRPr="00667071">
        <w:rPr>
          <w:sz w:val="28"/>
          <w:szCs w:val="28"/>
        </w:rPr>
        <w:t>Расширен кругозор детей о зимующих птицах и обогатился словарный запас.</w:t>
      </w:r>
    </w:p>
    <w:p w:rsidR="00C757C9" w:rsidRPr="00667071" w:rsidRDefault="00C757C9" w:rsidP="00667071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 w:rsidRPr="00667071">
        <w:rPr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C757C9" w:rsidRPr="00667071" w:rsidRDefault="00C757C9" w:rsidP="00667071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 w:rsidRPr="00667071">
        <w:rPr>
          <w:sz w:val="28"/>
          <w:szCs w:val="28"/>
        </w:rPr>
        <w:t>Родители с воспитанниками приняли участие в оказании помощи птицам в трудных зимних условиях. При этом укрепились детско-родительские отношения.</w:t>
      </w:r>
    </w:p>
    <w:p w:rsidR="00C757C9" w:rsidRPr="00667071" w:rsidRDefault="00C757C9" w:rsidP="00667071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 w:rsidRPr="00667071">
        <w:rPr>
          <w:sz w:val="28"/>
          <w:szCs w:val="28"/>
        </w:rPr>
        <w:t>Дети приобрели первоначальные навыки кормления птиц.</w:t>
      </w:r>
    </w:p>
    <w:p w:rsidR="00C757C9" w:rsidRDefault="00C757C9" w:rsidP="00667071">
      <w:pPr>
        <w:pStyle w:val="NormalWeb"/>
        <w:numPr>
          <w:ilvl w:val="0"/>
          <w:numId w:val="2"/>
        </w:numPr>
        <w:jc w:val="both"/>
      </w:pPr>
      <w:r w:rsidRPr="00667071">
        <w:rPr>
          <w:sz w:val="28"/>
          <w:szCs w:val="28"/>
        </w:rPr>
        <w:t>Все поставленные цели и задачи были выполнены</w:t>
      </w:r>
      <w:r>
        <w:t xml:space="preserve">. </w:t>
      </w:r>
    </w:p>
    <w:p w:rsidR="00C757C9" w:rsidRDefault="00C757C9" w:rsidP="009A57D1">
      <w:pPr>
        <w:jc w:val="both"/>
      </w:pPr>
    </w:p>
    <w:sectPr w:rsidR="00C757C9" w:rsidSect="00667071">
      <w:pgSz w:w="11906" w:h="16838"/>
      <w:pgMar w:top="89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4531"/>
    <w:multiLevelType w:val="hybridMultilevel"/>
    <w:tmpl w:val="84D0AD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DE57BC"/>
    <w:multiLevelType w:val="multilevel"/>
    <w:tmpl w:val="F982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473D"/>
    <w:rsid w:val="000665F8"/>
    <w:rsid w:val="000A12F7"/>
    <w:rsid w:val="001739A2"/>
    <w:rsid w:val="00266B34"/>
    <w:rsid w:val="002A4877"/>
    <w:rsid w:val="00332900"/>
    <w:rsid w:val="004719C5"/>
    <w:rsid w:val="00477728"/>
    <w:rsid w:val="0053419C"/>
    <w:rsid w:val="0057473D"/>
    <w:rsid w:val="0061210B"/>
    <w:rsid w:val="00667071"/>
    <w:rsid w:val="00750969"/>
    <w:rsid w:val="00775703"/>
    <w:rsid w:val="00876554"/>
    <w:rsid w:val="008B3613"/>
    <w:rsid w:val="009A57D1"/>
    <w:rsid w:val="00A92D48"/>
    <w:rsid w:val="00C757C9"/>
    <w:rsid w:val="00D57A87"/>
    <w:rsid w:val="00EB0C8D"/>
    <w:rsid w:val="00F8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3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7473D"/>
    <w:pPr>
      <w:ind w:left="720"/>
      <w:contextualSpacing/>
    </w:pPr>
  </w:style>
  <w:style w:type="paragraph" w:styleId="NormalWeb">
    <w:name w:val="Normal (Web)"/>
    <w:basedOn w:val="Normal"/>
    <w:uiPriority w:val="99"/>
    <w:rsid w:val="00667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5</Pages>
  <Words>791</Words>
  <Characters>4515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4</cp:revision>
  <dcterms:created xsi:type="dcterms:W3CDTF">2024-10-24T15:26:00Z</dcterms:created>
  <dcterms:modified xsi:type="dcterms:W3CDTF">2025-01-12T07:16:00Z</dcterms:modified>
</cp:coreProperties>
</file>